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936B2" w14:textId="77777777" w:rsidR="00867662" w:rsidRDefault="00B06E9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F914E0" wp14:editId="449E37BD">
                <wp:simplePos x="0" y="0"/>
                <wp:positionH relativeFrom="column">
                  <wp:posOffset>-222250</wp:posOffset>
                </wp:positionH>
                <wp:positionV relativeFrom="paragraph">
                  <wp:posOffset>5218077</wp:posOffset>
                </wp:positionV>
                <wp:extent cx="2573867" cy="1298223"/>
                <wp:effectExtent l="0" t="0" r="0" b="0"/>
                <wp:wrapNone/>
                <wp:docPr id="1999840559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3867" cy="12982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25A2F6" w14:textId="77777777" w:rsidR="00B06E96" w:rsidRPr="00B06E96" w:rsidRDefault="00B06E96" w:rsidP="00B06E96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eastAsia="nl-NL"/>
                                <w14:ligatures w14:val="none"/>
                              </w:rPr>
                            </w:pPr>
                            <w:r w:rsidRPr="00B06E96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eastAsia="nl-NL"/>
                                <w14:ligatures w14:val="none"/>
                              </w:rPr>
                              <w:t xml:space="preserve">ALVAST BEDANKT </w:t>
                            </w:r>
                            <w:r w:rsidRPr="00B06E96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eastAsia="nl-NL"/>
                                <w14:ligatures w14:val="none"/>
                              </w:rPr>
                              <w:br/>
                              <w:t xml:space="preserve">VOOR </w:t>
                            </w:r>
                            <w:r w:rsidRPr="00B06E96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eastAsia="nl-NL"/>
                                <w14:ligatures w14:val="none"/>
                              </w:rPr>
                              <w:br/>
                              <w:t>JULLIE HULP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914E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17.5pt;margin-top:410.85pt;width:202.65pt;height:10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" filled="f" stroked="f" strokeweight=".5pt">
                <v:textbox>
                  <w:txbxContent>
                    <w:p w14:paraId="7E25A2F6" w14:textId="77777777" w:rsidR="00B06E96" w:rsidRPr="00B06E96" w:rsidRDefault="00B06E96" w:rsidP="00B06E96">
                      <w:pPr>
                        <w:jc w:val="center"/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eastAsia="nl-NL"/>
                          <w14:ligatures w14:val="none"/>
                        </w:rPr>
                      </w:pPr>
                      <w:r w:rsidRPr="00B06E96"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eastAsia="nl-NL"/>
                          <w14:ligatures w14:val="none"/>
                        </w:rPr>
                        <w:t xml:space="preserve">ALVAST BEDANKT </w:t>
                      </w:r>
                      <w:r w:rsidRPr="00B06E96"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eastAsia="nl-NL"/>
                          <w14:ligatures w14:val="none"/>
                        </w:rPr>
                        <w:br/>
                        <w:t xml:space="preserve">VOOR </w:t>
                      </w:r>
                      <w:r w:rsidRPr="00B06E96">
                        <w:rPr>
                          <w:rFonts w:ascii="Calibri" w:eastAsia="Times New Roman" w:hAnsi="Calibri" w:cs="Calibri"/>
                          <w:color w:val="FFFFFF" w:themeColor="background1"/>
                          <w:kern w:val="0"/>
                          <w:sz w:val="40"/>
                          <w:szCs w:val="40"/>
                          <w:lang w:eastAsia="nl-NL"/>
                          <w14:ligatures w14:val="none"/>
                        </w:rPr>
                        <w:br/>
                        <w:t>JULLIE HULP !</w:t>
                      </w:r>
                    </w:p>
                  </w:txbxContent>
                </v:textbox>
              </v:shape>
            </w:pict>
          </mc:Fallback>
        </mc:AlternateContent>
      </w:r>
      <w:r w:rsidR="000F046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12F93B" wp14:editId="230A7858">
                <wp:simplePos x="0" y="0"/>
                <wp:positionH relativeFrom="column">
                  <wp:posOffset>70485</wp:posOffset>
                </wp:positionH>
                <wp:positionV relativeFrom="paragraph">
                  <wp:posOffset>6792167</wp:posOffset>
                </wp:positionV>
                <wp:extent cx="5613400" cy="709127"/>
                <wp:effectExtent l="0" t="0" r="0" b="0"/>
                <wp:wrapNone/>
                <wp:docPr id="7406024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400" cy="7091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9029A6" w14:textId="77777777" w:rsidR="000F0468" w:rsidRPr="00431E22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  <w:r w:rsidRPr="00431E22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Vriendelijke groeten,</w:t>
                            </w:r>
                          </w:p>
                          <w:p w14:paraId="569A94E1" w14:textId="77777777" w:rsidR="000F0468" w:rsidRPr="00B06E96" w:rsidRDefault="00B06E96" w:rsidP="000F0468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[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naam school / leerkracht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2F93B" id="_x0000_s1027" type="#_x0000_t202" style="position:absolute;margin-left:5.55pt;margin-top:534.8pt;width:442pt;height:55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" filled="f" stroked="f" strokeweight=".5pt">
                <v:textbox>
                  <w:txbxContent>
                    <w:p w14:paraId="159029A6" w14:textId="77777777" w:rsidR="000F0468" w:rsidRPr="00431E22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  <w:r w:rsidRPr="00431E22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Vriendelijke groeten,</w:t>
                      </w:r>
                    </w:p>
                    <w:p w14:paraId="569A94E1" w14:textId="77777777" w:rsidR="000F0468" w:rsidRPr="00B06E96" w:rsidRDefault="00B06E96" w:rsidP="000F0468">
                      <w:pPr>
                        <w:rPr>
                          <w:rFonts w:ascii="Calibri" w:hAnsi="Calibri" w:cs="Calibri"/>
                        </w:rPr>
                      </w:pP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[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naam school / leerkracht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0F046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562F9" wp14:editId="382B8746">
                <wp:simplePos x="0" y="0"/>
                <wp:positionH relativeFrom="column">
                  <wp:posOffset>65405</wp:posOffset>
                </wp:positionH>
                <wp:positionV relativeFrom="paragraph">
                  <wp:posOffset>1253279</wp:posOffset>
                </wp:positionV>
                <wp:extent cx="5613400" cy="3598334"/>
                <wp:effectExtent l="0" t="0" r="0" b="0"/>
                <wp:wrapNone/>
                <wp:docPr id="87653614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3400" cy="35983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A626E7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Beste ouder,</w:t>
                            </w:r>
                          </w:p>
                          <w:p w14:paraId="772F538B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</w:p>
                          <w:p w14:paraId="6DA4F45A" w14:textId="77777777" w:rsid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</w:p>
                          <w:p w14:paraId="6C3F2072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</w:p>
                          <w:p w14:paraId="4CCCAA14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Onze school doet mee aan de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gsm-inzamelactie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br/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van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238BBF"/>
                                <w:kern w:val="0"/>
                                <w:lang w:eastAsia="nl-NL"/>
                                <w14:ligatures w14:val="none"/>
                              </w:rPr>
                              <w:t>GoodPlanet</w:t>
                            </w:r>
                            <w:r w:rsidR="00BF518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238BBF"/>
                                <w:kern w:val="0"/>
                                <w:lang w:eastAsia="nl-NL"/>
                                <w14:ligatures w14:val="none"/>
                              </w:rPr>
                              <w:t>, Recupel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238BBF"/>
                                <w:kern w:val="0"/>
                                <w:lang w:eastAsia="nl-NL"/>
                                <w14:ligatures w14:val="none"/>
                              </w:rPr>
                              <w:t xml:space="preserve">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en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238BBF"/>
                                <w:kern w:val="0"/>
                                <w:lang w:eastAsia="nl-NL"/>
                                <w14:ligatures w14:val="none"/>
                              </w:rPr>
                              <w:t>Proximus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. GoodPlanet </w:t>
                            </w:r>
                            <w:r w:rsidR="00BF518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br/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maakt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de eerste stap richting duurzaamheid toegankelijk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br/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voor jong en oud via educatie en positieve actie.</w:t>
                            </w:r>
                          </w:p>
                          <w:p w14:paraId="62A5940F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</w:p>
                          <w:p w14:paraId="052DF8A4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Hebben jullie thuis nog oude gsm’s liggen die niet meer gebruikt worden?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br/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Breng ze dan zeker binnen op school van [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startdatum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] tot en met [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einddatum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]. </w:t>
                            </w:r>
                            <w: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br/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Er staat een inzamelbox van Recupel [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vul de locatie hier in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]. </w:t>
                            </w:r>
                          </w:p>
                          <w:p w14:paraId="4FA8625A" w14:textId="77777777" w:rsidR="000F0468" w:rsidRPr="000F046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</w:p>
                          <w:p w14:paraId="09D1E812" w14:textId="77777777" w:rsidR="000F0468" w:rsidRPr="00BF5188" w:rsidRDefault="000F0468" w:rsidP="000F0468">
                            <w:pPr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</w:pP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Met deze actie zorgen we ervoor dat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waardevolle materialen correct gerecycleerd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 worden. Bovendien maakt onze school zo kans op 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leuke beloningen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 xml:space="preserve">, zoals een refurbished computer of </w:t>
                            </w:r>
                            <w:r w:rsidR="00431E22" w:rsidRPr="00BF518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waardebonnen voor schoolboeken of sport- en recreatiemateriaal</w:t>
                            </w:r>
                            <w:r w:rsidRPr="000F0468">
                              <w:rPr>
                                <w:rFonts w:ascii="Calibri" w:eastAsia="Times New Roman" w:hAnsi="Calibri" w:cs="Calibri"/>
                                <w:color w:val="000000"/>
                                <w:kern w:val="0"/>
                                <w:lang w:eastAsia="nl-NL"/>
                                <w14:ligatures w14:val="none"/>
                              </w:rPr>
                              <w:t>.</w:t>
                            </w:r>
                          </w:p>
                          <w:p w14:paraId="54C0B80E" w14:textId="77777777" w:rsidR="000F0468" w:rsidRPr="000F0468" w:rsidRDefault="000F0468" w:rsidP="000F0468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562F9" id="_x0000_s1028" type="#_x0000_t202" style="position:absolute;margin-left:5.15pt;margin-top:98.7pt;width:442pt;height:283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" filled="f" stroked="f" strokeweight=".5pt">
                <v:textbox>
                  <w:txbxContent>
                    <w:p w14:paraId="6EA626E7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Beste ouder,</w:t>
                      </w:r>
                    </w:p>
                    <w:p w14:paraId="772F538B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</w:p>
                    <w:p w14:paraId="6DA4F45A" w14:textId="77777777" w:rsid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</w:p>
                    <w:p w14:paraId="6C3F2072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</w:p>
                    <w:p w14:paraId="4CCCAA14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Onze school doet mee aan de 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gsm-inzamelactie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br/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van 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238BBF"/>
                          <w:kern w:val="0"/>
                          <w:lang w:eastAsia="nl-NL"/>
                          <w14:ligatures w14:val="none"/>
                        </w:rPr>
                        <w:t>GoodPlanet</w:t>
                      </w:r>
                      <w:r w:rsidR="00BF5188">
                        <w:rPr>
                          <w:rFonts w:ascii="Calibri" w:eastAsia="Times New Roman" w:hAnsi="Calibri" w:cs="Calibri"/>
                          <w:b/>
                          <w:bCs/>
                          <w:color w:val="238BBF"/>
                          <w:kern w:val="0"/>
                          <w:lang w:eastAsia="nl-NL"/>
                          <w14:ligatures w14:val="none"/>
                        </w:rPr>
                        <w:t>, Recupel</w:t>
                      </w:r>
                      <w:r w:rsidRPr="000F0468">
                        <w:rPr>
                          <w:rFonts w:ascii="Calibri" w:eastAsia="Times New Roman" w:hAnsi="Calibri" w:cs="Calibri"/>
                          <w:color w:val="238BBF"/>
                          <w:kern w:val="0"/>
                          <w:lang w:eastAsia="nl-NL"/>
                          <w14:ligatures w14:val="none"/>
                        </w:rPr>
                        <w:t xml:space="preserve"> 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en 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238BBF"/>
                          <w:kern w:val="0"/>
                          <w:lang w:eastAsia="nl-NL"/>
                          <w14:ligatures w14:val="none"/>
                        </w:rPr>
                        <w:t>Proximus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. GoodPlanet </w:t>
                      </w:r>
                      <w:r w:rsidR="00BF518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br/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maakt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 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de eerste stap richting duurzaamheid toegankelijk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br/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voor jong en oud via educatie en positieve actie.</w:t>
                      </w:r>
                    </w:p>
                    <w:p w14:paraId="62A5940F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</w:p>
                    <w:p w14:paraId="052DF8A4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Hebben jullie thuis nog oude gsm’s liggen die niet meer gebruikt worden?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br/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Breng ze dan zeker binnen op school van [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startdatum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] tot en met [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einddatum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]. </w:t>
                      </w:r>
                      <w: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br/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Er staat een inzamelbox van Recupel [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vul de locatie hier in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]. </w:t>
                      </w:r>
                    </w:p>
                    <w:p w14:paraId="4FA8625A" w14:textId="77777777" w:rsidR="000F0468" w:rsidRPr="000F046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</w:p>
                    <w:p w14:paraId="09D1E812" w14:textId="77777777" w:rsidR="000F0468" w:rsidRPr="00BF5188" w:rsidRDefault="000F0468" w:rsidP="000F0468">
                      <w:pPr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</w:pP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Met deze actie zorgen we ervoor dat 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waardevolle materialen correct gerecycleerd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 worden. Bovendien maakt onze school zo kans op </w:t>
                      </w:r>
                      <w:r w:rsidRPr="000F0468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0"/>
                          <w:lang w:eastAsia="nl-NL"/>
                          <w14:ligatures w14:val="none"/>
                        </w:rPr>
                        <w:t>leuke beloningen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 xml:space="preserve">, zoals een refurbished computer of </w:t>
                      </w:r>
                      <w:r w:rsidR="00431E22" w:rsidRPr="00BF518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waardebonnen voor schoolboeken of sport- en recreatiemateriaal</w:t>
                      </w:r>
                      <w:r w:rsidRPr="000F0468">
                        <w:rPr>
                          <w:rFonts w:ascii="Calibri" w:eastAsia="Times New Roman" w:hAnsi="Calibri" w:cs="Calibri"/>
                          <w:color w:val="000000"/>
                          <w:kern w:val="0"/>
                          <w:lang w:eastAsia="nl-NL"/>
                          <w14:ligatures w14:val="none"/>
                        </w:rPr>
                        <w:t>.</w:t>
                      </w:r>
                    </w:p>
                    <w:p w14:paraId="54C0B80E" w14:textId="77777777" w:rsidR="000F0468" w:rsidRPr="000F0468" w:rsidRDefault="000F0468" w:rsidP="000F0468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67662" w:rsidSect="000F0468">
      <w:headerReference w:type="default" r:id="rId9"/>
      <w:pgSz w:w="11906" w:h="16838"/>
      <w:pgMar w:top="273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6C637" w14:textId="77777777" w:rsidR="003F5C07" w:rsidRDefault="003F5C07" w:rsidP="000F0468">
      <w:r>
        <w:separator/>
      </w:r>
    </w:p>
  </w:endnote>
  <w:endnote w:type="continuationSeparator" w:id="0">
    <w:p w14:paraId="114F50E0" w14:textId="77777777" w:rsidR="003F5C07" w:rsidRDefault="003F5C07" w:rsidP="000F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D878" w14:textId="77777777" w:rsidR="003F5C07" w:rsidRDefault="003F5C07" w:rsidP="000F0468">
      <w:r>
        <w:separator/>
      </w:r>
    </w:p>
  </w:footnote>
  <w:footnote w:type="continuationSeparator" w:id="0">
    <w:p w14:paraId="63BB0EBB" w14:textId="77777777" w:rsidR="003F5C07" w:rsidRDefault="003F5C07" w:rsidP="000F0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DDC0F" w14:textId="77777777" w:rsidR="000F0468" w:rsidRDefault="000F0468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3C466F" wp14:editId="67C82765">
          <wp:simplePos x="0" y="0"/>
          <wp:positionH relativeFrom="column">
            <wp:posOffset>-887095</wp:posOffset>
          </wp:positionH>
          <wp:positionV relativeFrom="paragraph">
            <wp:posOffset>-424180</wp:posOffset>
          </wp:positionV>
          <wp:extent cx="7535683" cy="10651276"/>
          <wp:effectExtent l="0" t="0" r="0" b="4445"/>
          <wp:wrapNone/>
          <wp:docPr id="83269235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692354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683" cy="106512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4A"/>
    <w:rsid w:val="00093E2A"/>
    <w:rsid w:val="000F0468"/>
    <w:rsid w:val="002E754A"/>
    <w:rsid w:val="003A3CAF"/>
    <w:rsid w:val="003A4A4F"/>
    <w:rsid w:val="003F5C07"/>
    <w:rsid w:val="00431E22"/>
    <w:rsid w:val="004A1369"/>
    <w:rsid w:val="0050380B"/>
    <w:rsid w:val="00556C39"/>
    <w:rsid w:val="00601CCD"/>
    <w:rsid w:val="00605C4F"/>
    <w:rsid w:val="006B3855"/>
    <w:rsid w:val="006E75D9"/>
    <w:rsid w:val="00724158"/>
    <w:rsid w:val="008432C2"/>
    <w:rsid w:val="00867662"/>
    <w:rsid w:val="00880376"/>
    <w:rsid w:val="00A21E6E"/>
    <w:rsid w:val="00AA4321"/>
    <w:rsid w:val="00B06E96"/>
    <w:rsid w:val="00B12D9E"/>
    <w:rsid w:val="00B22CD8"/>
    <w:rsid w:val="00BF5188"/>
    <w:rsid w:val="00D40F05"/>
    <w:rsid w:val="00F2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6C5CB"/>
  <w15:chartTrackingRefBased/>
  <w15:docId w15:val="{E9EBB771-3080-44BC-B709-4641B9D4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6E96"/>
  </w:style>
  <w:style w:type="paragraph" w:styleId="Kop1">
    <w:name w:val="heading 1"/>
    <w:basedOn w:val="Standaard"/>
    <w:next w:val="Standaard"/>
    <w:link w:val="Kop1Char"/>
    <w:uiPriority w:val="9"/>
    <w:qFormat/>
    <w:rsid w:val="000F0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F0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F0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0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0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04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04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04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04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0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F0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F0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046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046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046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046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046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04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F04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F0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F04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F0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F04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F046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F046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F046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F0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F046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F046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F046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F0468"/>
  </w:style>
  <w:style w:type="paragraph" w:styleId="Voettekst">
    <w:name w:val="footer"/>
    <w:basedOn w:val="Standaard"/>
    <w:link w:val="VoettekstChar"/>
    <w:uiPriority w:val="99"/>
    <w:unhideWhenUsed/>
    <w:rsid w:val="000F046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F0468"/>
  </w:style>
  <w:style w:type="paragraph" w:customStyle="1" w:styleId="28usra">
    <w:name w:val="_28usra"/>
    <w:basedOn w:val="Standaard"/>
    <w:rsid w:val="000F046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agcmg">
    <w:name w:val="a_gcmg"/>
    <w:basedOn w:val="Standaardalinea-lettertype"/>
    <w:rsid w:val="000F0468"/>
  </w:style>
  <w:style w:type="character" w:customStyle="1" w:styleId="apple-converted-space">
    <w:name w:val="apple-converted-space"/>
    <w:basedOn w:val="Standaardalinea-lettertype"/>
    <w:rsid w:val="000F0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-D\Bureaublad\Updates\Update-sep-2026\gsm-inzameling\Bruusel-NL\BR-NL\04_Brief-ouders-INVULVELDEN-gsm-inzamelactie-BRU-NL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79bae5-3954-4fc6-b5c7-a632e027fd35" xsi:nil="true"/>
    <lcf76f155ced4ddcb4097134ff3c332f xmlns="4f5ea12e-8780-4036-ab94-ee1e9cf0c88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494674D56854F8ADE22B1FCAC9B97" ma:contentTypeVersion="" ma:contentTypeDescription="Create a new document." ma:contentTypeScope="" ma:versionID="4a8c998b9819b7cf88a6413fdfdf5cd7">
  <xsd:schema xmlns:xsd="http://www.w3.org/2001/XMLSchema" xmlns:xs="http://www.w3.org/2001/XMLSchema" xmlns:p="http://schemas.microsoft.com/office/2006/metadata/properties" xmlns:ns2="4f5ea12e-8780-4036-ab94-ee1e9cf0c88c" xmlns:ns3="ab79bae5-3954-4fc6-b5c7-a632e027fd35" targetNamespace="http://schemas.microsoft.com/office/2006/metadata/properties" ma:root="true" ma:fieldsID="c6c240d5bcc02d74e4e9fffe660208f7" ns2:_="" ns3:_="">
    <xsd:import namespace="4f5ea12e-8780-4036-ab94-ee1e9cf0c88c"/>
    <xsd:import namespace="ab79bae5-3954-4fc6-b5c7-a632e027fd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ea12e-8780-4036-ab94-ee1e9cf0c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5a3c89c-c0ec-4e0b-b889-34b805f38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9bae5-3954-4fc6-b5c7-a632e027fd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2c16af4-8c6c-4830-a835-9433c63c49e6}" ma:internalName="TaxCatchAll" ma:showField="CatchAllData" ma:web="ab79bae5-3954-4fc6-b5c7-a632e027fd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52A14-DE7B-485F-923B-1B59BEBCEB58}">
  <ds:schemaRefs>
    <ds:schemaRef ds:uri="http://schemas.microsoft.com/office/2006/metadata/properties"/>
    <ds:schemaRef ds:uri="http://schemas.microsoft.com/office/infopath/2007/PartnerControls"/>
    <ds:schemaRef ds:uri="ab79bae5-3954-4fc6-b5c7-a632e027fd35"/>
    <ds:schemaRef ds:uri="4f5ea12e-8780-4036-ab94-ee1e9cf0c88c"/>
  </ds:schemaRefs>
</ds:datastoreItem>
</file>

<file path=customXml/itemProps2.xml><?xml version="1.0" encoding="utf-8"?>
<ds:datastoreItem xmlns:ds="http://schemas.openxmlformats.org/officeDocument/2006/customXml" ds:itemID="{8AD14706-FB8C-4D6C-A50D-EC3D5C861D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F62291-1E8C-4D72-A852-A40531A1C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ea12e-8780-4036-ab94-ee1e9cf0c88c"/>
    <ds:schemaRef ds:uri="ab79bae5-3954-4fc6-b5c7-a632e027fd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04_Brief-ouders-INVULVELDEN-gsm-inzamelactie-BRU-NL.dotx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 Verleije | GoodPlanet Belgium</dc:creator>
  <cp:keywords/>
  <dc:description/>
  <cp:lastModifiedBy>Luc Verleije | GoodPlanet Belgium</cp:lastModifiedBy>
  <cp:revision>1</cp:revision>
  <dcterms:created xsi:type="dcterms:W3CDTF">2026-10-22T14:56:00Z</dcterms:created>
  <dcterms:modified xsi:type="dcterms:W3CDTF">2026-10-22T14:57:00Z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0x010100BFA494674D56854F8ADE22B1FCAC9B97</vt:lpwstr>
  </property>
</Properties>
</file>